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5FB" w:rsidRDefault="007705FB" w:rsidP="007705FB">
      <w:pPr>
        <w:pStyle w:val="ConsPlusNormal"/>
        <w:jc w:val="center"/>
      </w:pPr>
      <w:r>
        <w:t>ОПИСАНИЕ МЕСТОПОЛОЖЕНИЯ ГРАНИЦ</w:t>
      </w:r>
    </w:p>
    <w:p w:rsidR="007705FB" w:rsidRDefault="007705FB" w:rsidP="007705FB">
      <w:pPr>
        <w:pStyle w:val="ConsPlusNormal"/>
        <w:jc w:val="center"/>
      </w:pPr>
    </w:p>
    <w:p w:rsidR="007705FB" w:rsidRPr="00B4021D" w:rsidRDefault="007705FB" w:rsidP="007705FB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чзу11 (Сервитут 11)</w:t>
      </w:r>
    </w:p>
    <w:p w:rsidR="007705FB" w:rsidRDefault="007705FB" w:rsidP="007705FB">
      <w:pPr>
        <w:pStyle w:val="ConsPlusNormal"/>
        <w:jc w:val="center"/>
      </w:pPr>
      <w:r>
        <w:t>_____________________________________________</w:t>
      </w:r>
    </w:p>
    <w:p w:rsidR="007705FB" w:rsidRDefault="007705FB" w:rsidP="007705FB">
      <w:pPr>
        <w:pStyle w:val="ConsPlusNormal"/>
        <w:jc w:val="center"/>
      </w:pPr>
      <w:proofErr w:type="gramStart"/>
      <w:r>
        <w:t>(наименование объекта местоположение границ, которого описано (далее - объект)</w:t>
      </w:r>
      <w:proofErr w:type="gramEnd"/>
    </w:p>
    <w:p w:rsidR="007705FB" w:rsidRDefault="007705FB" w:rsidP="007705FB">
      <w:pPr>
        <w:pStyle w:val="ConsPlusNormal"/>
        <w:jc w:val="center"/>
      </w:pPr>
    </w:p>
    <w:p w:rsidR="00B5095C" w:rsidRPr="00462FDF" w:rsidRDefault="007705FB" w:rsidP="007705FB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7705FB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7705FB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7705FB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7705FB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7705FB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7705FB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494AD3">
            <w:pPr>
              <w:pStyle w:val="ConsPlusNormal"/>
            </w:pPr>
            <w:r>
              <w:t>28 кв</w:t>
            </w:r>
            <w:proofErr w:type="gramStart"/>
            <w:r>
              <w:t>.м</w:t>
            </w:r>
            <w:proofErr w:type="gramEnd"/>
            <w:r>
              <w:t xml:space="preserve"> +/- 2 кв.м</w:t>
            </w:r>
          </w:p>
        </w:tc>
      </w:tr>
      <w:tr w:rsidR="00B5095C" w:rsidTr="007705FB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494AD3">
            <w:pPr>
              <w:pStyle w:val="ConsPlusNormal"/>
            </w:pPr>
            <w:r>
              <w:t>-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7705FB" w:rsidP="007705FB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7705FB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7705FB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7705FB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7705FB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7705FB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7705FB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494AD3" w:rsidTr="007705FB">
        <w:tc>
          <w:tcPr>
            <w:tcW w:w="1184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420003.07</w:t>
            </w:r>
          </w:p>
        </w:tc>
        <w:tc>
          <w:tcPr>
            <w:tcW w:w="1683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2206610.57</w:t>
            </w:r>
          </w:p>
        </w:tc>
        <w:tc>
          <w:tcPr>
            <w:tcW w:w="3927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94AD3" w:rsidTr="007705FB">
        <w:tc>
          <w:tcPr>
            <w:tcW w:w="1184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419997.98</w:t>
            </w:r>
          </w:p>
        </w:tc>
        <w:tc>
          <w:tcPr>
            <w:tcW w:w="1683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2206608.42</w:t>
            </w:r>
          </w:p>
        </w:tc>
        <w:tc>
          <w:tcPr>
            <w:tcW w:w="3927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94AD3" w:rsidTr="007705FB">
        <w:tc>
          <w:tcPr>
            <w:tcW w:w="1184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494AD3" w:rsidRDefault="00494AD3" w:rsidP="00BB7561">
            <w:pPr>
              <w:spacing w:after="1" w:line="240" w:lineRule="atLeast"/>
              <w:jc w:val="center"/>
            </w:pPr>
            <w:r>
              <w:t>419999.8</w:t>
            </w:r>
            <w:r w:rsidR="00BB7561">
              <w:t>9</w:t>
            </w:r>
          </w:p>
        </w:tc>
        <w:tc>
          <w:tcPr>
            <w:tcW w:w="1683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2206620.10</w:t>
            </w:r>
          </w:p>
        </w:tc>
        <w:tc>
          <w:tcPr>
            <w:tcW w:w="3927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494AD3" w:rsidTr="007705FB">
        <w:tc>
          <w:tcPr>
            <w:tcW w:w="1184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420003.07</w:t>
            </w:r>
          </w:p>
        </w:tc>
        <w:tc>
          <w:tcPr>
            <w:tcW w:w="1683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2206610.57</w:t>
            </w:r>
          </w:p>
        </w:tc>
        <w:tc>
          <w:tcPr>
            <w:tcW w:w="3927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494AD3" w:rsidRDefault="00494AD3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494AD3"/>
    <w:rsid w:val="0011474A"/>
    <w:rsid w:val="00122AE6"/>
    <w:rsid w:val="00152883"/>
    <w:rsid w:val="0015416B"/>
    <w:rsid w:val="00176C8E"/>
    <w:rsid w:val="0025050F"/>
    <w:rsid w:val="002C5D81"/>
    <w:rsid w:val="002D4E18"/>
    <w:rsid w:val="003C3621"/>
    <w:rsid w:val="00413FE9"/>
    <w:rsid w:val="00462FDF"/>
    <w:rsid w:val="00494AD3"/>
    <w:rsid w:val="004E1A54"/>
    <w:rsid w:val="00597938"/>
    <w:rsid w:val="005B4E8D"/>
    <w:rsid w:val="005C3994"/>
    <w:rsid w:val="005D5656"/>
    <w:rsid w:val="00646858"/>
    <w:rsid w:val="006D3697"/>
    <w:rsid w:val="00724EB8"/>
    <w:rsid w:val="00743D49"/>
    <w:rsid w:val="00747880"/>
    <w:rsid w:val="007705FB"/>
    <w:rsid w:val="007C6830"/>
    <w:rsid w:val="00881B54"/>
    <w:rsid w:val="008A7C76"/>
    <w:rsid w:val="008B74AB"/>
    <w:rsid w:val="00941123"/>
    <w:rsid w:val="00953685"/>
    <w:rsid w:val="0095576B"/>
    <w:rsid w:val="00A86F34"/>
    <w:rsid w:val="00AA6323"/>
    <w:rsid w:val="00B5095C"/>
    <w:rsid w:val="00B709C1"/>
    <w:rsid w:val="00B833AB"/>
    <w:rsid w:val="00BB7561"/>
    <w:rsid w:val="00C14D43"/>
    <w:rsid w:val="00C50B68"/>
    <w:rsid w:val="00C62A76"/>
    <w:rsid w:val="00C71E80"/>
    <w:rsid w:val="00C74977"/>
    <w:rsid w:val="00C778DA"/>
    <w:rsid w:val="00C77C7D"/>
    <w:rsid w:val="00C921E1"/>
    <w:rsid w:val="00CE0456"/>
    <w:rsid w:val="00D17AF4"/>
    <w:rsid w:val="00D82EA6"/>
    <w:rsid w:val="00DF3073"/>
    <w:rsid w:val="00E04AD1"/>
    <w:rsid w:val="00E07D0D"/>
    <w:rsid w:val="00E3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5D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1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1237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Телюх Елена Олеговна</cp:lastModifiedBy>
  <cp:revision>2</cp:revision>
  <cp:lastPrinted>2018-08-09T07:39:00Z</cp:lastPrinted>
  <dcterms:created xsi:type="dcterms:W3CDTF">2024-03-25T06:32:00Z</dcterms:created>
  <dcterms:modified xsi:type="dcterms:W3CDTF">2024-03-25T06:32:00Z</dcterms:modified>
</cp:coreProperties>
</file>